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2D0" w:rsidRPr="007E6385" w:rsidRDefault="00901916" w:rsidP="007E6385">
      <w:pPr>
        <w:pStyle w:val="Heading1"/>
      </w:pPr>
      <w:r>
        <w:t>Print Fridge Checksheet</w:t>
      </w:r>
    </w:p>
    <w:p w:rsidR="00AD02D0" w:rsidRPr="00AD02D0" w:rsidRDefault="00991F78" w:rsidP="00AD02D0">
      <w:pPr>
        <w:rPr>
          <w:lang w:eastAsia="en-AU"/>
        </w:rPr>
      </w:pPr>
      <w:bookmarkStart w:id="0" w:name="_top"/>
      <w:bookmarkStart w:id="1" w:name="_Toc204662450"/>
      <w:bookmarkStart w:id="2" w:name="_Toc215398451"/>
      <w:bookmarkEnd w:id="0"/>
      <w:bookmarkEnd w:id="1"/>
      <w:bookmarkEnd w:id="2"/>
      <w:r>
        <w:rPr>
          <w:lang w:eastAsia="en-AU"/>
        </w:rPr>
        <w:t xml:space="preserve">It is possible to generate a printable fridge </w:t>
      </w:r>
      <w:proofErr w:type="spellStart"/>
      <w:r>
        <w:rPr>
          <w:lang w:eastAsia="en-AU"/>
        </w:rPr>
        <w:t>checksheet</w:t>
      </w:r>
      <w:proofErr w:type="spellEnd"/>
      <w:r>
        <w:rPr>
          <w:lang w:eastAsia="en-AU"/>
        </w:rPr>
        <w:t xml:space="preserve"> for any fridges registered in your BloodNet facility</w:t>
      </w:r>
      <w:r w:rsidR="00E3231F">
        <w:rPr>
          <w:lang w:eastAsia="en-AU"/>
        </w:rPr>
        <w:t xml:space="preserve"> with an attached maintenance plan</w:t>
      </w:r>
      <w:bookmarkStart w:id="3" w:name="_GoBack"/>
      <w:bookmarkEnd w:id="3"/>
      <w:r>
        <w:rPr>
          <w:lang w:eastAsia="en-AU"/>
        </w:rPr>
        <w:t xml:space="preserve">. These </w:t>
      </w:r>
      <w:proofErr w:type="spellStart"/>
      <w:r>
        <w:rPr>
          <w:lang w:eastAsia="en-AU"/>
        </w:rPr>
        <w:t>checksheets</w:t>
      </w:r>
      <w:proofErr w:type="spellEnd"/>
      <w:r>
        <w:rPr>
          <w:lang w:eastAsia="en-AU"/>
        </w:rPr>
        <w:t xml:space="preserve"> are automatically customised by what options for maintenance are disabled or enabled for each of your fridges and the individual maintenance plans.</w:t>
      </w:r>
    </w:p>
    <w:p w:rsidR="00AE002C" w:rsidRPr="006E22B9" w:rsidRDefault="00AE002C" w:rsidP="00AE002C">
      <w:pPr>
        <w:pStyle w:val="ListParagraph"/>
        <w:numPr>
          <w:ilvl w:val="0"/>
          <w:numId w:val="40"/>
        </w:numPr>
      </w:pPr>
      <w:bookmarkStart w:id="4" w:name="_Toc275414986"/>
      <w:bookmarkStart w:id="5" w:name="_Toc220831192"/>
      <w:bookmarkStart w:id="6" w:name="_Toc217667001"/>
      <w:bookmarkStart w:id="7" w:name="_Toc215398453"/>
      <w:bookmarkStart w:id="8" w:name="_Toc204662451"/>
      <w:bookmarkStart w:id="9" w:name="_Toc223274098"/>
      <w:bookmarkStart w:id="10" w:name="_Toc224110038"/>
      <w:bookmarkStart w:id="11" w:name="_Toc224629639"/>
      <w:bookmarkEnd w:id="4"/>
      <w:bookmarkEnd w:id="5"/>
      <w:bookmarkEnd w:id="6"/>
      <w:bookmarkEnd w:id="7"/>
      <w:bookmarkEnd w:id="8"/>
      <w:bookmarkEnd w:id="9"/>
      <w:bookmarkEnd w:id="10"/>
      <w:bookmarkEnd w:id="11"/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A509BCF" wp14:editId="61762A97">
                <wp:simplePos x="0" y="0"/>
                <wp:positionH relativeFrom="column">
                  <wp:posOffset>-485775</wp:posOffset>
                </wp:positionH>
                <wp:positionV relativeFrom="paragraph">
                  <wp:posOffset>318135</wp:posOffset>
                </wp:positionV>
                <wp:extent cx="6610350" cy="1590675"/>
                <wp:effectExtent l="19050" t="19050" r="19050" b="28575"/>
                <wp:wrapTight wrapText="bothSides">
                  <wp:wrapPolygon edited="0">
                    <wp:start x="-62" y="-259"/>
                    <wp:lineTo x="-62" y="21729"/>
                    <wp:lineTo x="21600" y="21729"/>
                    <wp:lineTo x="21600" y="-259"/>
                    <wp:lineTo x="-62" y="-259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1590675"/>
                          <a:chOff x="0" y="0"/>
                          <a:chExt cx="6610350" cy="15906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" name="Right Arrow 4"/>
                        <wps:cNvSpPr/>
                        <wps:spPr>
                          <a:xfrm flipH="1">
                            <a:off x="5581650" y="1104900"/>
                            <a:ext cx="866775" cy="20955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margin-left:-38.25pt;margin-top:25.05pt;width:520.5pt;height:125.25pt;z-index:-251658240" coordsize="66103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6103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HufCAAAA2gAAAA8AAABkcnMvZG93bnJldi54bWxET01rwkAQvRf8D8sIvTUb21IkugZRCqH0&#10;YK0Hj8PumIRkZ2N2jWl/fVcQehoe73OW+WhbMVDva8cKZkkKglg7U3Op4PD9/jQH4QOywdYxKfgh&#10;D/lq8rDEzLgrf9GwD6WIIewzVFCF0GVSel2RRZ+4jjhyJ9dbDBH2pTQ9XmO4beVzmr5JizXHhgo7&#10;2lSkm/3FKjDF7qh/h8v69fNjI1+2BTalPiv1OB3XCxCBxvAvvrsLE+fD7ZXbla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jh7nwgAAANoAAAAPAAAAAAAAAAAAAAAAAJ8C&#10;AABkcnMvZG93bnJldi54bWxQSwUGAAAAAAQABAD3AAAAjgMAAAAA&#10;" stroked="t" strokecolor="black [3213]">
                  <v:imagedata r:id="rId9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4" o:spid="_x0000_s1028" type="#_x0000_t13" style="position:absolute;left:55816;top:11049;width:8668;height:209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iLcEA&#10;AADaAAAADwAAAGRycy9kb3ducmV2LnhtbESPQYvCMBSE74L/ITzBm6aKLFKNIqKoexGroMdH82yD&#10;zUtponb//UZY2OMwM98w82VrK/GixhvHCkbDBARx7rThQsHlvB1MQfiArLFyTAp+yMNy0e3MMdXu&#10;zSd6ZaEQEcI+RQVlCHUqpc9LsuiHriaO3t01FkOUTSF1g+8It5UcJ8mXtGg4LpRY07qk/JE9rYLj&#10;/nQ1u3y6Cd74KrveNofvSaJUv9euZiACteE//NfeawUT+FyJN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6Yi3BAAAA2gAAAA8AAAAAAAAAAAAAAAAAmAIAAGRycy9kb3du&#10;cmV2LnhtbFBLBQYAAAAABAAEAPUAAACGAwAAAAA=&#10;" adj="18989" fillcolor="red" strokecolor="red" strokeweight="2pt"/>
                <w10:wrap type="tight"/>
              </v:group>
            </w:pict>
          </mc:Fallback>
        </mc:AlternateContent>
      </w:r>
      <w:r>
        <w:t xml:space="preserve">Under </w:t>
      </w:r>
      <w:r>
        <w:rPr>
          <w:i/>
        </w:rPr>
        <w:t>Fridges</w:t>
      </w:r>
      <w:r>
        <w:t xml:space="preserve">, select </w:t>
      </w:r>
      <w:r>
        <w:rPr>
          <w:i/>
        </w:rPr>
        <w:t xml:space="preserve">Print Fridge </w:t>
      </w:r>
      <w:proofErr w:type="spellStart"/>
      <w:r>
        <w:rPr>
          <w:i/>
        </w:rPr>
        <w:t>Checksheet</w:t>
      </w:r>
      <w:proofErr w:type="spellEnd"/>
      <w:r>
        <w:t>.</w:t>
      </w:r>
    </w:p>
    <w:p w:rsidR="00125D76" w:rsidRDefault="001F4CF0" w:rsidP="001F4CF0">
      <w:pPr>
        <w:pStyle w:val="ListParagraph"/>
        <w:numPr>
          <w:ilvl w:val="0"/>
          <w:numId w:val="40"/>
        </w:numPr>
      </w:pPr>
      <w:bookmarkStart w:id="12" w:name="_Toc275414987"/>
      <w:bookmarkEnd w:id="12"/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-828675</wp:posOffset>
                </wp:positionH>
                <wp:positionV relativeFrom="paragraph">
                  <wp:posOffset>462280</wp:posOffset>
                </wp:positionV>
                <wp:extent cx="7353300" cy="2314575"/>
                <wp:effectExtent l="19050" t="19050" r="19050" b="28575"/>
                <wp:wrapTight wrapText="bothSides">
                  <wp:wrapPolygon edited="0">
                    <wp:start x="-56" y="-178"/>
                    <wp:lineTo x="-56" y="21689"/>
                    <wp:lineTo x="21600" y="21689"/>
                    <wp:lineTo x="21600" y="-178"/>
                    <wp:lineTo x="-56" y="-178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2314575"/>
                          <a:chOff x="0" y="0"/>
                          <a:chExt cx="7353300" cy="23145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2314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8" name="Right Arrow 8"/>
                        <wps:cNvSpPr/>
                        <wps:spPr>
                          <a:xfrm rot="10800000">
                            <a:off x="2714625" y="314325"/>
                            <a:ext cx="1095375" cy="1143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ight Arrow 11"/>
                        <wps:cNvSpPr/>
                        <wps:spPr>
                          <a:xfrm rot="10800000">
                            <a:off x="3286125" y="809625"/>
                            <a:ext cx="1095375" cy="1143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ight Bracket 12"/>
                        <wps:cNvSpPr/>
                        <wps:spPr>
                          <a:xfrm>
                            <a:off x="3124200" y="523875"/>
                            <a:ext cx="142875" cy="714375"/>
                          </a:xfrm>
                          <a:prstGeom prst="rightBracke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-65.25pt;margin-top:36.4pt;width:579pt;height:182.25pt;z-index:-251653120" coordsize="73533,23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">
                <v:shape id="Picture 7" o:spid="_x0000_s1027" type="#_x0000_t75" style="position:absolute;width:73533;height:2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byvCAAAA2gAAAA8AAABkcnMvZG93bnJldi54bWxEj8tqwzAQRfeF/IOYQHeN7LZJixMlhIDB&#10;i26ax35qTW0Ta+RIqu3+fWUoZHm5j8Pd7EbTip6cbywrSBcJCOLS6oYrBedT/vQOwgdkja1lUvBL&#10;Hnbb2cMGM20H/qT+GCoRR9hnqKAOocuk9GVNBv3CdsTR+7bOYIjSVVI7HOK4aeVzkqykwYYjocaO&#10;DjWV1+OPmbjFy2FMP14vvrvd3CXPr8uvVKnH+bhfgwg0hnv4v11oBW8wXYk3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Lm8rwgAAANoAAAAPAAAAAAAAAAAAAAAAAJ8C&#10;AABkcnMvZG93bnJldi54bWxQSwUGAAAAAAQABAD3AAAAjgMAAAAA&#10;" stroked="t" strokecolor="black [3213]">
                  <v:imagedata r:id="rId11" o:title=""/>
                  <v:path arrowok="t"/>
                </v:shape>
                <v:shape id="Right Arrow 8" o:spid="_x0000_s1028" type="#_x0000_t13" style="position:absolute;left:27146;top:3143;width:10954;height:114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ul7sA&#10;AADaAAAADwAAAGRycy9kb3ducmV2LnhtbERPuwrCMBTdBf8hXMFNUwuKVKOIIjr6WtwuzbWpNjel&#10;iVr/3gyC4+G858vWVuJFjS8dKxgNExDEudMlFwou5+1gCsIHZI2VY1LwIQ/LRbczx0y7Nx/pdQqF&#10;iCHsM1RgQqgzKX1uyKIfupo4cjfXWAwRNoXUDb5juK1kmiQTabHk2GCwprWh/HF6WgU7HB/uJA+b&#10;3SYdXW/7wprLJFWq32tXMxCB2vAX/9x7rSBujVfiDZC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TJLpe7AAAA2gAAAA8AAAAAAAAAAAAAAAAAmAIAAGRycy9kb3ducmV2Lnht&#10;bFBLBQYAAAAABAAEAPUAAACAAwAAAAA=&#10;" adj="20473" fillcolor="red" strokecolor="red" strokeweight="2pt"/>
                <v:shape id="Right Arrow 11" o:spid="_x0000_s1029" type="#_x0000_t13" style="position:absolute;left:32861;top:8096;width:10954;height:114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0yb4A&#10;AADbAAAADwAAAGRycy9kb3ducmV2LnhtbERPy6rCMBDdC/5DGOHuNG3hivQaRRTRpa/N3Q3N2FSb&#10;SWmi1r83guBuDuc503lna3Gn1leOFaSjBARx4XTFpYLTcT2cgPABWWPtmBQ8ycN81u9NMdfuwXu6&#10;H0IpYgj7HBWYEJpcSl8YsuhHriGO3Nm1FkOEbSl1i48YbmuZJclYWqw4NhhsaGmouB5uVsEGf3cX&#10;krvVZpWl/+dtac1pnCn1M+gWfyACdeEr/ri3Os5P4f1LPEDO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F9Mm+AAAA2wAAAA8AAAAAAAAAAAAAAAAAmAIAAGRycy9kb3ducmV2&#10;LnhtbFBLBQYAAAAABAAEAPUAAACDAwAAAAA=&#10;" adj="20473" fillcolor="red" strokecolor="red" strokeweight="2pt"/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Right Bracket 12" o:spid="_x0000_s1030" type="#_x0000_t86" style="position:absolute;left:31242;top:5238;width:1428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OzsIA&#10;AADbAAAADwAAAGRycy9kb3ducmV2LnhtbERPyWrDMBC9F/oPYgq5lERuUkJwrQRTEijklJ3cBmu8&#10;UGtkJCV2/z4qFHqbx1snWw2mFXdyvrGs4G2SgCAurG64UnA8bMYLED4ga2wtk4If8rBaPj9lmGrb&#10;847u+1CJGMI+RQV1CF0qpS9qMugntiOOXGmdwRChq6R22Mdw08ppksylwYZjQ40dfdZUfO9vRsHr&#10;+arfZy4vt5fj7pTz+tKbYqbU6GXIP0AEGsK/+M/9peP8Kfz+E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1A7OwgAAANsAAAAPAAAAAAAAAAAAAAAAAJgCAABkcnMvZG93&#10;bnJldi54bWxQSwUGAAAAAAQABAD1AAAAhwMAAAAA&#10;" adj="360" strokecolor="red"/>
                <w10:wrap type="tight"/>
              </v:group>
            </w:pict>
          </mc:Fallback>
        </mc:AlternateContent>
      </w:r>
      <w:r w:rsidR="00125D76">
        <w:t xml:space="preserve">On the Fridges </w:t>
      </w:r>
      <w:proofErr w:type="spellStart"/>
      <w:r w:rsidR="00125D76">
        <w:t>Checksheet</w:t>
      </w:r>
      <w:proofErr w:type="spellEnd"/>
      <w:r w:rsidR="00125D76">
        <w:t xml:space="preserve"> page, choose the Inspection Date and which of your fridges </w:t>
      </w:r>
      <w:r w:rsidR="00442D3F">
        <w:t xml:space="preserve">or freezers </w:t>
      </w:r>
      <w:r w:rsidR="00125D76">
        <w:t xml:space="preserve">you would like to generate a </w:t>
      </w:r>
      <w:proofErr w:type="spellStart"/>
      <w:r w:rsidR="00125D76">
        <w:t>checksheet</w:t>
      </w:r>
      <w:proofErr w:type="spellEnd"/>
      <w:r w:rsidR="00125D76">
        <w:t xml:space="preserve"> for.</w:t>
      </w:r>
    </w:p>
    <w:p w:rsidR="00A51FCC" w:rsidRDefault="00A51FCC">
      <w:pPr>
        <w:spacing w:line="276" w:lineRule="auto"/>
      </w:pPr>
      <w:r>
        <w:br w:type="page"/>
      </w:r>
    </w:p>
    <w:p w:rsidR="00726A48" w:rsidRDefault="004A2065" w:rsidP="006E22B9">
      <w:pPr>
        <w:pStyle w:val="ListParagraph"/>
        <w:numPr>
          <w:ilvl w:val="0"/>
          <w:numId w:val="40"/>
        </w:numPr>
      </w:pPr>
      <w:r>
        <w:rPr>
          <w:noProof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419100</wp:posOffset>
                </wp:positionV>
                <wp:extent cx="7439025" cy="4371975"/>
                <wp:effectExtent l="19050" t="19050" r="28575" b="28575"/>
                <wp:wrapTight wrapText="bothSides">
                  <wp:wrapPolygon edited="0">
                    <wp:start x="-55" y="-94"/>
                    <wp:lineTo x="-55" y="21647"/>
                    <wp:lineTo x="21628" y="21647"/>
                    <wp:lineTo x="21628" y="-94"/>
                    <wp:lineTo x="-55" y="-94"/>
                  </wp:wrapPolygon>
                </wp:wrapTight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025" cy="4371975"/>
                          <a:chOff x="0" y="0"/>
                          <a:chExt cx="7439025" cy="437197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1" t="23698" r="31918"/>
                          <a:stretch/>
                        </pic:blipFill>
                        <pic:spPr bwMode="auto">
                          <a:xfrm>
                            <a:off x="0" y="0"/>
                            <a:ext cx="7439025" cy="43719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Oval 16"/>
                        <wps:cNvSpPr/>
                        <wps:spPr>
                          <a:xfrm>
                            <a:off x="2476500" y="523875"/>
                            <a:ext cx="809625" cy="2381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6153150" y="523875"/>
                            <a:ext cx="1085850" cy="2381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-68.25pt;margin-top:33pt;width:585.75pt;height:344.25pt;z-index:-251649024" coordsize="74390,43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">
                <v:shape id="Picture 15" o:spid="_x0000_s1027" type="#_x0000_t75" style="position:absolute;width:74390;height:43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t4SXCAAAA2wAAAA8AAABkcnMvZG93bnJldi54bWxET9tqwkAQfS/4D8sIvtVNBEtJXaV4QykI&#10;XqCv0+yYRLOzMbua+PeuUPBtDuc6o0lrSnGj2hWWFcT9CARxanXBmYLDfvH+CcJ5ZI2lZVJwJweT&#10;cedthIm2DW/ptvOZCCHsElSQe18lUro0J4OubyviwB1tbdAHWGdS19iEcFPKQRR9SIMFh4YcK5rm&#10;lJ53V6NgsyzuG/tzXDfx7/li4+vsb+5OSvW67fcXCE+tf4n/3Ssd5g/h+Us4QI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eElwgAAANsAAAAPAAAAAAAAAAAAAAAAAJ8C&#10;AABkcnMvZG93bnJldi54bWxQSwUGAAAAAAQABAD3AAAAjgMAAAAA&#10;" stroked="t" strokecolor="windowText">
                  <v:stroke joinstyle="round"/>
                  <v:imagedata r:id="rId13" o:title="" croptop="15531f" cropleft="7518f" cropright="20918f"/>
                  <v:path arrowok="t"/>
                </v:shape>
                <v:oval id="Oval 16" o:spid="_x0000_s1028" style="position:absolute;left:24765;top:5238;width:8096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WncEA&#10;AADbAAAADwAAAGRycy9kb3ducmV2LnhtbESPzarCMBCF94LvEEZwp6lF5VKNooLgz0qvuB6asS02&#10;k9JErT69EQR3M5wz5zsznTemFHeqXWFZwaAfgSBOrS44U3D6X/f+QDiPrLG0TAqe5GA+a7emmGj7&#10;4APdjz4TIYRdggpy76tESpfmZND1bUUctIutDfqw1pnUNT5CuCllHEVjabDgQMixolVO6fV4M4G7&#10;Xw7j+BwvR9fytdrhZVRpu1Wq22kWExCeGv8zf683OtQfw+eXMI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AVp3BAAAA2wAAAA8AAAAAAAAAAAAAAAAAmAIAAGRycy9kb3du&#10;cmV2LnhtbFBLBQYAAAAABAAEAPUAAACGAwAAAAA=&#10;" filled="f" strokecolor="red" strokeweight="2pt"/>
                <v:oval id="Oval 17" o:spid="_x0000_s1029" style="position:absolute;left:61531;top:5238;width:10859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zBsMA&#10;AADbAAAADwAAAGRycy9kb3ducmV2LnhtbESPS4vCQBCE78L+h6EX9qYTw/ogZpRVWFj15APPTabz&#10;wExPyMxq9Nc7guCtm6qurzpddKYWF2pdZVnBcBCBIM6srrhQcDz89qcgnEfWWFsmBTdysJh/9FJM&#10;tL3yji57X4gQwi5BBaX3TSKly0oy6Aa2IQ5abluDPqxtIXWL1xBuahlH0VgarDgQSmxoVVJ23v+b&#10;wN0uv+P4FC9H5/q+2mA+arRdK/X12f3MQHjq/Nv8uv7Tof4Enr+EAe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zzBsMAAADbAAAADwAAAAAAAAAAAAAAAACYAgAAZHJzL2Rv&#10;d25yZXYueG1sUEsFBgAAAAAEAAQA9QAAAIgDAAAAAA==&#10;" filled="f" strokecolor="red" strokeweight="2pt"/>
                <w10:wrap type="tight"/>
              </v:group>
            </w:pict>
          </mc:Fallback>
        </mc:AlternateContent>
      </w:r>
      <w:r w:rsidR="00726A48">
        <w:t xml:space="preserve">Click </w:t>
      </w:r>
      <w:r w:rsidR="00726A48">
        <w:rPr>
          <w:i/>
        </w:rPr>
        <w:t>Generate</w:t>
      </w:r>
      <w:r w:rsidR="00726A48">
        <w:t xml:space="preserve">. </w:t>
      </w:r>
      <w:r w:rsidR="00A51FCC">
        <w:t xml:space="preserve">This will create a </w:t>
      </w:r>
      <w:proofErr w:type="spellStart"/>
      <w:r w:rsidR="00A51FCC">
        <w:t>checksheet</w:t>
      </w:r>
      <w:proofErr w:type="spellEnd"/>
      <w:r w:rsidR="00A51FCC">
        <w:t xml:space="preserve"> for each fridge or freezer you have selected, separated by headings. </w:t>
      </w:r>
    </w:p>
    <w:p w:rsidR="00726A48" w:rsidRDefault="00A51FCC" w:rsidP="00A51FCC">
      <w:pPr>
        <w:pStyle w:val="ListParagraph"/>
        <w:numPr>
          <w:ilvl w:val="0"/>
          <w:numId w:val="40"/>
        </w:numPr>
      </w:pPr>
      <w:r>
        <w:t xml:space="preserve">Once your checklist(s) have been generated, click </w:t>
      </w:r>
      <w:r>
        <w:rPr>
          <w:i/>
        </w:rPr>
        <w:t>Print Fridges Checklist</w:t>
      </w:r>
      <w:r>
        <w:t>.</w:t>
      </w:r>
    </w:p>
    <w:p w:rsidR="00E55958" w:rsidRDefault="00E55958" w:rsidP="00726A48">
      <w:r>
        <w:br/>
      </w:r>
    </w:p>
    <w:p w:rsidR="006E22B9" w:rsidRDefault="006E22B9" w:rsidP="006E22B9"/>
    <w:p w:rsidR="00B3726E" w:rsidRPr="009E38CC" w:rsidRDefault="00B3726E" w:rsidP="006E22B9">
      <w:bookmarkStart w:id="13" w:name="_Toc275414998"/>
      <w:bookmarkEnd w:id="13"/>
    </w:p>
    <w:sectPr w:rsidR="00B3726E" w:rsidRPr="009E38CC" w:rsidSect="00856708">
      <w:footerReference w:type="default" r:id="rId14"/>
      <w:headerReference w:type="first" r:id="rId15"/>
      <w:footerReference w:type="first" r:id="rId16"/>
      <w:pgSz w:w="11906" w:h="16838"/>
      <w:pgMar w:top="1440" w:right="1133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67A" w:rsidRDefault="002F067A" w:rsidP="00856708">
      <w:pPr>
        <w:spacing w:after="0"/>
      </w:pPr>
      <w:r>
        <w:separator/>
      </w:r>
    </w:p>
  </w:endnote>
  <w:endnote w:type="continuationSeparator" w:id="0">
    <w:p w:rsidR="002F067A" w:rsidRDefault="002F067A" w:rsidP="008567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958" w:rsidRPr="00E707F0" w:rsidRDefault="00E55958" w:rsidP="00E55958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rFonts w:ascii="Arial" w:hAnsi="Arial" w:cs="Arial"/>
        <w:color w:val="C00000"/>
        <w:spacing w:val="-6"/>
        <w:sz w:val="26"/>
        <w:szCs w:val="26"/>
      </w:rPr>
      <w:tab/>
    </w:r>
    <w:r>
      <w:rPr>
        <w:rFonts w:ascii="Arial" w:hAnsi="Arial" w:cs="Arial"/>
        <w:color w:val="C00000"/>
        <w:spacing w:val="-6"/>
        <w:sz w:val="26"/>
        <w:szCs w:val="26"/>
      </w:rPr>
      <w:tab/>
    </w:r>
    <w:r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E55958" w:rsidRPr="00465009" w:rsidRDefault="00E55958" w:rsidP="00E55958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proofErr w:type="gramStart"/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proofErr w:type="gramEnd"/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1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856708" w:rsidRPr="00E55958" w:rsidRDefault="00E55958" w:rsidP="00E55958">
    <w:pPr>
      <w:pStyle w:val="Footer"/>
      <w:tabs>
        <w:tab w:val="left" w:pos="6521"/>
      </w:tabs>
      <w:ind w:right="-306"/>
    </w:pPr>
    <w:r>
      <w:rPr>
        <w:sz w:val="20"/>
        <w:szCs w:val="20"/>
      </w:rPr>
      <w:tab/>
    </w:r>
    <w:r>
      <w:rPr>
        <w:sz w:val="20"/>
        <w:szCs w:val="20"/>
      </w:rPr>
      <w:tab/>
    </w:r>
    <w:proofErr w:type="gramStart"/>
    <w:r>
      <w:rPr>
        <w:sz w:val="20"/>
        <w:szCs w:val="20"/>
      </w:rPr>
      <w:t>fax</w:t>
    </w:r>
    <w:proofErr w:type="gramEnd"/>
    <w:r w:rsidR="00E52D2C">
      <w:rPr>
        <w:sz w:val="20"/>
        <w:szCs w:val="20"/>
      </w:rPr>
      <w:t>: 02 6151 5210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31" w:rsidRPr="00E707F0" w:rsidRDefault="00F3182B" w:rsidP="00094131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E908B2E" wp14:editId="4A3843B2">
          <wp:simplePos x="0" y="0"/>
          <wp:positionH relativeFrom="column">
            <wp:posOffset>-180975</wp:posOffset>
          </wp:positionH>
          <wp:positionV relativeFrom="paragraph">
            <wp:posOffset>29845</wp:posOffset>
          </wp:positionV>
          <wp:extent cx="2552700" cy="47654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Logo_CMY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76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3182B">
      <w:rPr>
        <w:b/>
        <w:color w:val="C00000"/>
      </w:rPr>
      <w:t xml:space="preserve"> </w:t>
    </w:r>
    <w:r w:rsidR="00094131">
      <w:rPr>
        <w:b/>
        <w:color w:val="C00000"/>
      </w:rPr>
      <w:tab/>
    </w:r>
    <w:r w:rsidR="00094131"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094131" w:rsidRPr="00465009" w:rsidRDefault="00094131" w:rsidP="00094131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proofErr w:type="gramStart"/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proofErr w:type="gramEnd"/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2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094131" w:rsidRPr="00465009" w:rsidRDefault="00094131" w:rsidP="00094131">
    <w:pPr>
      <w:pStyle w:val="Footer"/>
      <w:tabs>
        <w:tab w:val="left" w:pos="6521"/>
      </w:tabs>
      <w:ind w:right="-306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proofErr w:type="gramStart"/>
    <w:r>
      <w:rPr>
        <w:sz w:val="20"/>
        <w:szCs w:val="20"/>
      </w:rPr>
      <w:t>fax</w:t>
    </w:r>
    <w:proofErr w:type="gramEnd"/>
    <w:r w:rsidR="00E52D2C">
      <w:rPr>
        <w:sz w:val="20"/>
        <w:szCs w:val="20"/>
      </w:rPr>
      <w:t>: 02 6151 5210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67A" w:rsidRDefault="002F067A" w:rsidP="00856708">
      <w:pPr>
        <w:spacing w:after="0"/>
      </w:pPr>
      <w:r>
        <w:separator/>
      </w:r>
    </w:p>
  </w:footnote>
  <w:footnote w:type="continuationSeparator" w:id="0">
    <w:p w:rsidR="002F067A" w:rsidRDefault="002F067A" w:rsidP="008567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94B" w:rsidRDefault="00FA59F9" w:rsidP="00DB4330">
    <w:pPr>
      <w:pStyle w:val="Header"/>
      <w:ind w:left="-284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61580DC" wp14:editId="11FD6B51">
          <wp:simplePos x="0" y="0"/>
          <wp:positionH relativeFrom="column">
            <wp:posOffset>-923925</wp:posOffset>
          </wp:positionH>
          <wp:positionV relativeFrom="paragraph">
            <wp:posOffset>-478154</wp:posOffset>
          </wp:positionV>
          <wp:extent cx="7581900" cy="158115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inline distT="0" distB="0" distL="0" distR="0" wp14:anchorId="6C19B730" wp14:editId="3195ACDE">
          <wp:extent cx="2447925" cy="395988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ODNET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9103" cy="397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ECD"/>
    <w:multiLevelType w:val="hybridMultilevel"/>
    <w:tmpl w:val="9F9E0D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D21FB"/>
    <w:multiLevelType w:val="hybridMultilevel"/>
    <w:tmpl w:val="C05E48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B6293"/>
    <w:multiLevelType w:val="multilevel"/>
    <w:tmpl w:val="E75C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C87AA8"/>
    <w:multiLevelType w:val="hybridMultilevel"/>
    <w:tmpl w:val="9B3254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C2EE4"/>
    <w:multiLevelType w:val="hybridMultilevel"/>
    <w:tmpl w:val="23805F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33BDA"/>
    <w:multiLevelType w:val="hybridMultilevel"/>
    <w:tmpl w:val="BD48FA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357727"/>
    <w:multiLevelType w:val="hybridMultilevel"/>
    <w:tmpl w:val="B308DB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773067"/>
    <w:multiLevelType w:val="multilevel"/>
    <w:tmpl w:val="2446DE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100DDA"/>
    <w:multiLevelType w:val="multilevel"/>
    <w:tmpl w:val="2854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CC1FCA"/>
    <w:multiLevelType w:val="multilevel"/>
    <w:tmpl w:val="658C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F27882"/>
    <w:multiLevelType w:val="hybridMultilevel"/>
    <w:tmpl w:val="BBAAFD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35B5E"/>
    <w:multiLevelType w:val="multilevel"/>
    <w:tmpl w:val="CD3A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6E4D91"/>
    <w:multiLevelType w:val="multilevel"/>
    <w:tmpl w:val="F0BE6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091065A"/>
    <w:multiLevelType w:val="multilevel"/>
    <w:tmpl w:val="9086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031087"/>
    <w:multiLevelType w:val="multilevel"/>
    <w:tmpl w:val="9DB6E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7C5B7C"/>
    <w:multiLevelType w:val="hybridMultilevel"/>
    <w:tmpl w:val="D0AE2D92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9D0428"/>
    <w:multiLevelType w:val="multilevel"/>
    <w:tmpl w:val="2556A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D07BEF"/>
    <w:multiLevelType w:val="multilevel"/>
    <w:tmpl w:val="97B69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3C7386"/>
    <w:multiLevelType w:val="hybridMultilevel"/>
    <w:tmpl w:val="5C16155C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8159E1"/>
    <w:multiLevelType w:val="multilevel"/>
    <w:tmpl w:val="CB2E2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1DF7BF4"/>
    <w:multiLevelType w:val="multilevel"/>
    <w:tmpl w:val="E25EB8C8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37434B42"/>
    <w:multiLevelType w:val="hybridMultilevel"/>
    <w:tmpl w:val="E28CBCD8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351022"/>
    <w:multiLevelType w:val="hybridMultilevel"/>
    <w:tmpl w:val="35CA00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91279D"/>
    <w:multiLevelType w:val="multilevel"/>
    <w:tmpl w:val="B8345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0164E5"/>
    <w:multiLevelType w:val="hybridMultilevel"/>
    <w:tmpl w:val="CCE4EA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BF7D9C"/>
    <w:multiLevelType w:val="multilevel"/>
    <w:tmpl w:val="2D4E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5D94856"/>
    <w:multiLevelType w:val="hybridMultilevel"/>
    <w:tmpl w:val="A96AFC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8A3631"/>
    <w:multiLevelType w:val="hybridMultilevel"/>
    <w:tmpl w:val="7AC2C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83141C"/>
    <w:multiLevelType w:val="hybridMultilevel"/>
    <w:tmpl w:val="4D5AFF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96398A"/>
    <w:multiLevelType w:val="multilevel"/>
    <w:tmpl w:val="3E98A9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3B22A7"/>
    <w:multiLevelType w:val="hybridMultilevel"/>
    <w:tmpl w:val="8D64C2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ED3E7D"/>
    <w:multiLevelType w:val="multilevel"/>
    <w:tmpl w:val="E93C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EA0AF5"/>
    <w:multiLevelType w:val="hybridMultilevel"/>
    <w:tmpl w:val="F2BCB0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BA48A4"/>
    <w:multiLevelType w:val="hybridMultilevel"/>
    <w:tmpl w:val="052E2BBA"/>
    <w:lvl w:ilvl="0" w:tplc="0C09000F">
      <w:start w:val="1"/>
      <w:numFmt w:val="decimal"/>
      <w:lvlText w:val="%1."/>
      <w:lvlJc w:val="left"/>
      <w:pPr>
        <w:ind w:left="60" w:hanging="360"/>
      </w:pPr>
    </w:lvl>
    <w:lvl w:ilvl="1" w:tplc="0C090019" w:tentative="1">
      <w:start w:val="1"/>
      <w:numFmt w:val="lowerLetter"/>
      <w:lvlText w:val="%2."/>
      <w:lvlJc w:val="left"/>
      <w:pPr>
        <w:ind w:left="780" w:hanging="360"/>
      </w:pPr>
    </w:lvl>
    <w:lvl w:ilvl="2" w:tplc="0C09001B" w:tentative="1">
      <w:start w:val="1"/>
      <w:numFmt w:val="lowerRoman"/>
      <w:lvlText w:val="%3."/>
      <w:lvlJc w:val="right"/>
      <w:pPr>
        <w:ind w:left="1500" w:hanging="180"/>
      </w:pPr>
    </w:lvl>
    <w:lvl w:ilvl="3" w:tplc="0C09000F" w:tentative="1">
      <w:start w:val="1"/>
      <w:numFmt w:val="decimal"/>
      <w:lvlText w:val="%4."/>
      <w:lvlJc w:val="left"/>
      <w:pPr>
        <w:ind w:left="2220" w:hanging="360"/>
      </w:pPr>
    </w:lvl>
    <w:lvl w:ilvl="4" w:tplc="0C090019" w:tentative="1">
      <w:start w:val="1"/>
      <w:numFmt w:val="lowerLetter"/>
      <w:lvlText w:val="%5."/>
      <w:lvlJc w:val="left"/>
      <w:pPr>
        <w:ind w:left="2940" w:hanging="360"/>
      </w:pPr>
    </w:lvl>
    <w:lvl w:ilvl="5" w:tplc="0C09001B" w:tentative="1">
      <w:start w:val="1"/>
      <w:numFmt w:val="lowerRoman"/>
      <w:lvlText w:val="%6."/>
      <w:lvlJc w:val="right"/>
      <w:pPr>
        <w:ind w:left="3660" w:hanging="180"/>
      </w:pPr>
    </w:lvl>
    <w:lvl w:ilvl="6" w:tplc="0C09000F" w:tentative="1">
      <w:start w:val="1"/>
      <w:numFmt w:val="decimal"/>
      <w:lvlText w:val="%7."/>
      <w:lvlJc w:val="left"/>
      <w:pPr>
        <w:ind w:left="4380" w:hanging="360"/>
      </w:pPr>
    </w:lvl>
    <w:lvl w:ilvl="7" w:tplc="0C090019" w:tentative="1">
      <w:start w:val="1"/>
      <w:numFmt w:val="lowerLetter"/>
      <w:lvlText w:val="%8."/>
      <w:lvlJc w:val="left"/>
      <w:pPr>
        <w:ind w:left="5100" w:hanging="360"/>
      </w:pPr>
    </w:lvl>
    <w:lvl w:ilvl="8" w:tplc="0C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34">
    <w:nsid w:val="6B2A7D0F"/>
    <w:multiLevelType w:val="multilevel"/>
    <w:tmpl w:val="E13C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EA216AE"/>
    <w:multiLevelType w:val="hybridMultilevel"/>
    <w:tmpl w:val="79BEDF2C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CD30C5"/>
    <w:multiLevelType w:val="hybridMultilevel"/>
    <w:tmpl w:val="45B6CC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E40F3A"/>
    <w:multiLevelType w:val="hybridMultilevel"/>
    <w:tmpl w:val="D3223E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5748BA"/>
    <w:multiLevelType w:val="hybridMultilevel"/>
    <w:tmpl w:val="8F4E0E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0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21"/>
  </w:num>
  <w:num w:numId="4">
    <w:abstractNumId w:val="35"/>
  </w:num>
  <w:num w:numId="5">
    <w:abstractNumId w:val="18"/>
  </w:num>
  <w:num w:numId="6">
    <w:abstractNumId w:val="9"/>
  </w:num>
  <w:num w:numId="7">
    <w:abstractNumId w:val="25"/>
  </w:num>
  <w:num w:numId="8">
    <w:abstractNumId w:val="19"/>
  </w:num>
  <w:num w:numId="9">
    <w:abstractNumId w:val="7"/>
  </w:num>
  <w:num w:numId="10">
    <w:abstractNumId w:val="29"/>
  </w:num>
  <w:num w:numId="11">
    <w:abstractNumId w:val="12"/>
  </w:num>
  <w:num w:numId="12">
    <w:abstractNumId w:val="31"/>
  </w:num>
  <w:num w:numId="13">
    <w:abstractNumId w:val="13"/>
  </w:num>
  <w:num w:numId="14">
    <w:abstractNumId w:val="17"/>
  </w:num>
  <w:num w:numId="15">
    <w:abstractNumId w:val="2"/>
  </w:num>
  <w:num w:numId="16">
    <w:abstractNumId w:val="23"/>
  </w:num>
  <w:num w:numId="17">
    <w:abstractNumId w:val="16"/>
  </w:num>
  <w:num w:numId="18">
    <w:abstractNumId w:val="14"/>
  </w:num>
  <w:num w:numId="19">
    <w:abstractNumId w:val="34"/>
  </w:num>
  <w:num w:numId="20">
    <w:abstractNumId w:val="11"/>
  </w:num>
  <w:num w:numId="21">
    <w:abstractNumId w:val="8"/>
  </w:num>
  <w:num w:numId="22">
    <w:abstractNumId w:val="15"/>
  </w:num>
  <w:num w:numId="23">
    <w:abstractNumId w:val="30"/>
  </w:num>
  <w:num w:numId="24">
    <w:abstractNumId w:val="36"/>
  </w:num>
  <w:num w:numId="25">
    <w:abstractNumId w:val="22"/>
  </w:num>
  <w:num w:numId="26">
    <w:abstractNumId w:val="0"/>
  </w:num>
  <w:num w:numId="27">
    <w:abstractNumId w:val="6"/>
  </w:num>
  <w:num w:numId="28">
    <w:abstractNumId w:val="1"/>
  </w:num>
  <w:num w:numId="29">
    <w:abstractNumId w:val="26"/>
  </w:num>
  <w:num w:numId="30">
    <w:abstractNumId w:val="33"/>
  </w:num>
  <w:num w:numId="31">
    <w:abstractNumId w:val="4"/>
  </w:num>
  <w:num w:numId="32">
    <w:abstractNumId w:val="38"/>
  </w:num>
  <w:num w:numId="33">
    <w:abstractNumId w:val="24"/>
  </w:num>
  <w:num w:numId="34">
    <w:abstractNumId w:val="3"/>
  </w:num>
  <w:num w:numId="35">
    <w:abstractNumId w:val="5"/>
  </w:num>
  <w:num w:numId="36">
    <w:abstractNumId w:val="32"/>
  </w:num>
  <w:num w:numId="37">
    <w:abstractNumId w:val="27"/>
  </w:num>
  <w:num w:numId="38">
    <w:abstractNumId w:val="10"/>
  </w:num>
  <w:num w:numId="39">
    <w:abstractNumId w:val="37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67A"/>
    <w:rsid w:val="00036EDC"/>
    <w:rsid w:val="00081263"/>
    <w:rsid w:val="00094131"/>
    <w:rsid w:val="00125D76"/>
    <w:rsid w:val="00162A86"/>
    <w:rsid w:val="001F4CF0"/>
    <w:rsid w:val="002537F2"/>
    <w:rsid w:val="002F067A"/>
    <w:rsid w:val="002F079E"/>
    <w:rsid w:val="0039529F"/>
    <w:rsid w:val="00442D3F"/>
    <w:rsid w:val="004A2065"/>
    <w:rsid w:val="004C403C"/>
    <w:rsid w:val="004D4636"/>
    <w:rsid w:val="00660C55"/>
    <w:rsid w:val="006E22B9"/>
    <w:rsid w:val="00726A48"/>
    <w:rsid w:val="007E6385"/>
    <w:rsid w:val="00856708"/>
    <w:rsid w:val="00893E0A"/>
    <w:rsid w:val="00901916"/>
    <w:rsid w:val="00951B85"/>
    <w:rsid w:val="00991F78"/>
    <w:rsid w:val="009E38CC"/>
    <w:rsid w:val="00A51FCC"/>
    <w:rsid w:val="00AD02D0"/>
    <w:rsid w:val="00AE002C"/>
    <w:rsid w:val="00B3726E"/>
    <w:rsid w:val="00C15EDB"/>
    <w:rsid w:val="00C65C2B"/>
    <w:rsid w:val="00C708FB"/>
    <w:rsid w:val="00C7337B"/>
    <w:rsid w:val="00D4296A"/>
    <w:rsid w:val="00DB4330"/>
    <w:rsid w:val="00E3231F"/>
    <w:rsid w:val="00E52D2C"/>
    <w:rsid w:val="00E55958"/>
    <w:rsid w:val="00E7294B"/>
    <w:rsid w:val="00F27820"/>
    <w:rsid w:val="00F3182B"/>
    <w:rsid w:val="00FA1620"/>
    <w:rsid w:val="00FA1A41"/>
    <w:rsid w:val="00FA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6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67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08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blood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blood.gov.au" TargetMode="External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brintfs01.nba.local\Users\83449953\My%20Documents\TEMPLATE%20-%20Tipsheet%20-%20Bloodn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- Tipsheet - Bloodnet.DOTX</Template>
  <TotalTime>48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Blood Authority, Australia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15</cp:revision>
  <dcterms:created xsi:type="dcterms:W3CDTF">2015-11-30T01:38:00Z</dcterms:created>
  <dcterms:modified xsi:type="dcterms:W3CDTF">2015-11-30T04:58:00Z</dcterms:modified>
</cp:coreProperties>
</file>